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515E" w:rsidRPr="00F16CF7" w:rsidRDefault="00A9515E" w:rsidP="00C96B10">
      <w:pPr>
        <w:tabs>
          <w:tab w:val="left" w:pos="0"/>
        </w:tabs>
        <w:spacing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F16CF7">
        <w:rPr>
          <w:rFonts w:ascii="Times New Roman" w:hAnsi="Times New Roman"/>
          <w:b/>
          <w:sz w:val="20"/>
          <w:szCs w:val="20"/>
        </w:rPr>
        <w:t>Муниципальное бюджетное дошкольное образовательное учреждение</w:t>
      </w:r>
      <w:r>
        <w:rPr>
          <w:rFonts w:ascii="Times New Roman" w:hAnsi="Times New Roman"/>
          <w:b/>
          <w:sz w:val="20"/>
          <w:szCs w:val="20"/>
        </w:rPr>
        <w:t xml:space="preserve"> </w:t>
      </w:r>
      <w:r w:rsidRPr="00F16CF7">
        <w:rPr>
          <w:rFonts w:ascii="Times New Roman" w:hAnsi="Times New Roman"/>
          <w:b/>
          <w:sz w:val="20"/>
          <w:szCs w:val="20"/>
        </w:rPr>
        <w:t xml:space="preserve"> «Детский сад комбинированного вида №6 села Актаныш» </w:t>
      </w:r>
      <w:r>
        <w:rPr>
          <w:rFonts w:ascii="Times New Roman" w:hAnsi="Times New Roman"/>
          <w:b/>
          <w:sz w:val="20"/>
          <w:szCs w:val="20"/>
        </w:rPr>
        <w:t xml:space="preserve"> </w:t>
      </w:r>
      <w:r w:rsidRPr="00F16CF7">
        <w:rPr>
          <w:rFonts w:ascii="Times New Roman" w:hAnsi="Times New Roman"/>
          <w:b/>
          <w:sz w:val="20"/>
          <w:szCs w:val="20"/>
        </w:rPr>
        <w:t>Актанышского муниципального  района Республики Татарстан</w:t>
      </w:r>
      <w:r>
        <w:rPr>
          <w:rFonts w:ascii="Times New Roman" w:hAnsi="Times New Roman"/>
          <w:b/>
          <w:sz w:val="20"/>
          <w:szCs w:val="20"/>
        </w:rPr>
        <w:t xml:space="preserve"> </w:t>
      </w:r>
      <w:r w:rsidRPr="00F16CF7">
        <w:rPr>
          <w:rFonts w:ascii="Times New Roman" w:hAnsi="Times New Roman"/>
          <w:b/>
          <w:sz w:val="20"/>
          <w:szCs w:val="20"/>
        </w:rPr>
        <w:t>(МБДОУ «Детский сад №6 комбинированного вида»)</w:t>
      </w:r>
    </w:p>
    <w:p w:rsidR="00A9515E" w:rsidRPr="00F16CF7" w:rsidRDefault="00A9515E" w:rsidP="00C96B10">
      <w:pPr>
        <w:spacing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F16CF7">
        <w:rPr>
          <w:rFonts w:ascii="Times New Roman" w:hAnsi="Times New Roman"/>
          <w:b/>
          <w:bCs/>
          <w:color w:val="000000"/>
          <w:sz w:val="24"/>
          <w:szCs w:val="24"/>
        </w:rPr>
        <w:t xml:space="preserve">РАСПИСКА </w:t>
      </w:r>
      <w:r w:rsidRPr="00F16CF7">
        <w:rPr>
          <w:rFonts w:ascii="Times New Roman" w:hAnsi="Times New Roman"/>
          <w:sz w:val="24"/>
          <w:szCs w:val="24"/>
        </w:rPr>
        <w:br/>
      </w:r>
      <w:r w:rsidRPr="00F16CF7">
        <w:rPr>
          <w:rFonts w:ascii="Times New Roman" w:hAnsi="Times New Roman"/>
          <w:b/>
          <w:bCs/>
          <w:color w:val="000000"/>
          <w:sz w:val="24"/>
          <w:szCs w:val="24"/>
        </w:rPr>
        <w:t>в получении документов</w:t>
      </w:r>
    </w:p>
    <w:p w:rsidR="00A9515E" w:rsidRDefault="00A9515E" w:rsidP="00C96B10">
      <w:pPr>
        <w:spacing w:line="240" w:lineRule="auto"/>
        <w:jc w:val="both"/>
        <w:rPr>
          <w:rFonts w:ascii="Times New Roman" w:hAnsi="Times New Roman"/>
          <w:i/>
          <w:color w:val="000000"/>
          <w:sz w:val="24"/>
          <w:szCs w:val="24"/>
        </w:rPr>
      </w:pPr>
      <w:r w:rsidRPr="00F16CF7">
        <w:rPr>
          <w:rFonts w:ascii="Times New Roman" w:hAnsi="Times New Roman"/>
          <w:color w:val="000000"/>
          <w:sz w:val="24"/>
          <w:szCs w:val="24"/>
        </w:rPr>
        <w:t xml:space="preserve">Выдана </w:t>
      </w:r>
      <w:r w:rsidRPr="00F16CF7">
        <w:rPr>
          <w:rFonts w:ascii="Times New Roman" w:hAnsi="Times New Roman"/>
          <w:i/>
          <w:color w:val="000000"/>
          <w:sz w:val="24"/>
          <w:szCs w:val="24"/>
        </w:rPr>
        <w:t>__________________________________</w:t>
      </w:r>
      <w:r>
        <w:rPr>
          <w:rFonts w:ascii="Times New Roman" w:hAnsi="Times New Roman"/>
          <w:i/>
          <w:color w:val="000000"/>
          <w:sz w:val="24"/>
          <w:szCs w:val="24"/>
        </w:rPr>
        <w:t>____________________________________</w:t>
      </w:r>
      <w:r w:rsidRPr="00F16CF7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</w:p>
    <w:p w:rsidR="00A9515E" w:rsidRPr="00C96B10" w:rsidRDefault="00A9515E" w:rsidP="00C96B10">
      <w:pPr>
        <w:spacing w:line="240" w:lineRule="auto"/>
        <w:jc w:val="center"/>
        <w:rPr>
          <w:rFonts w:ascii="Times New Roman" w:hAnsi="Times New Roman"/>
          <w:i/>
          <w:color w:val="000000"/>
          <w:sz w:val="20"/>
          <w:szCs w:val="20"/>
        </w:rPr>
      </w:pPr>
      <w:r w:rsidRPr="00C96B10">
        <w:rPr>
          <w:rFonts w:ascii="Times New Roman" w:hAnsi="Times New Roman"/>
          <w:i/>
          <w:color w:val="000000"/>
          <w:sz w:val="20"/>
          <w:szCs w:val="20"/>
        </w:rPr>
        <w:t>(ФИО заявителя)</w:t>
      </w:r>
    </w:p>
    <w:p w:rsidR="00A9515E" w:rsidRDefault="00A9515E" w:rsidP="00C96B10">
      <w:pPr>
        <w:spacing w:line="240" w:lineRule="auto"/>
        <w:jc w:val="both"/>
        <w:rPr>
          <w:rFonts w:ascii="Times New Roman" w:hAnsi="Times New Roman"/>
          <w:i/>
          <w:color w:val="000000"/>
          <w:sz w:val="24"/>
          <w:szCs w:val="24"/>
        </w:rPr>
      </w:pPr>
      <w:r w:rsidRPr="00F16CF7">
        <w:rPr>
          <w:rFonts w:ascii="Times New Roman" w:hAnsi="Times New Roman"/>
          <w:color w:val="000000"/>
          <w:sz w:val="24"/>
          <w:szCs w:val="24"/>
        </w:rPr>
        <w:t xml:space="preserve">в том, что от </w:t>
      </w:r>
      <w:r>
        <w:rPr>
          <w:rFonts w:ascii="Times New Roman" w:hAnsi="Times New Roman"/>
          <w:color w:val="000000"/>
          <w:sz w:val="24"/>
          <w:szCs w:val="24"/>
        </w:rPr>
        <w:t>него (</w:t>
      </w:r>
      <w:r w:rsidRPr="00F16CF7">
        <w:rPr>
          <w:rFonts w:ascii="Times New Roman" w:hAnsi="Times New Roman"/>
          <w:color w:val="000000"/>
          <w:sz w:val="24"/>
          <w:szCs w:val="24"/>
        </w:rPr>
        <w:t>нее</w:t>
      </w:r>
      <w:r>
        <w:rPr>
          <w:rFonts w:ascii="Times New Roman" w:hAnsi="Times New Roman"/>
          <w:color w:val="000000"/>
          <w:sz w:val="24"/>
          <w:szCs w:val="24"/>
        </w:rPr>
        <w:t>)</w:t>
      </w:r>
      <w:r w:rsidRPr="00F16CF7">
        <w:rPr>
          <w:rFonts w:ascii="Times New Roman" w:hAnsi="Times New Roman"/>
          <w:color w:val="000000"/>
          <w:sz w:val="24"/>
          <w:szCs w:val="24"/>
        </w:rPr>
        <w:t xml:space="preserve"> ____.___.202</w:t>
      </w:r>
      <w:r>
        <w:rPr>
          <w:rFonts w:ascii="Times New Roman" w:hAnsi="Times New Roman"/>
          <w:color w:val="000000"/>
          <w:sz w:val="24"/>
          <w:szCs w:val="24"/>
        </w:rPr>
        <w:t>2</w:t>
      </w:r>
      <w:r w:rsidRPr="00F16CF7">
        <w:rPr>
          <w:rFonts w:ascii="Times New Roman" w:hAnsi="Times New Roman"/>
          <w:color w:val="000000"/>
          <w:sz w:val="24"/>
          <w:szCs w:val="24"/>
        </w:rPr>
        <w:t xml:space="preserve"> для зачисления в </w:t>
      </w:r>
      <w:r w:rsidRPr="00F16CF7">
        <w:rPr>
          <w:rFonts w:ascii="Times New Roman" w:hAnsi="Times New Roman"/>
          <w:b/>
          <w:sz w:val="24"/>
          <w:szCs w:val="24"/>
        </w:rPr>
        <w:t xml:space="preserve">МБДОУ «Детский сад №6 комбинированного вида») </w:t>
      </w:r>
      <w:r w:rsidRPr="00F16CF7">
        <w:rPr>
          <w:rFonts w:ascii="Times New Roman" w:hAnsi="Times New Roman"/>
          <w:i/>
          <w:color w:val="000000"/>
          <w:sz w:val="24"/>
          <w:szCs w:val="24"/>
        </w:rPr>
        <w:t>__________________</w:t>
      </w:r>
      <w:r>
        <w:rPr>
          <w:rFonts w:ascii="Times New Roman" w:hAnsi="Times New Roman"/>
          <w:i/>
          <w:color w:val="000000"/>
          <w:sz w:val="24"/>
          <w:szCs w:val="24"/>
        </w:rPr>
        <w:t>__________________________________</w:t>
      </w:r>
      <w:r w:rsidRPr="00F16CF7">
        <w:rPr>
          <w:rFonts w:ascii="Times New Roman" w:hAnsi="Times New Roman"/>
          <w:i/>
          <w:color w:val="000000"/>
          <w:sz w:val="24"/>
          <w:szCs w:val="24"/>
        </w:rPr>
        <w:t xml:space="preserve">_ </w:t>
      </w:r>
    </w:p>
    <w:p w:rsidR="00A9515E" w:rsidRPr="00600358" w:rsidRDefault="00A9515E" w:rsidP="00600358">
      <w:pPr>
        <w:spacing w:line="240" w:lineRule="auto"/>
        <w:jc w:val="center"/>
        <w:rPr>
          <w:rFonts w:ascii="Times New Roman" w:hAnsi="Times New Roman"/>
          <w:i/>
          <w:color w:val="000000"/>
          <w:sz w:val="20"/>
          <w:szCs w:val="20"/>
        </w:rPr>
      </w:pPr>
      <w:r>
        <w:rPr>
          <w:rFonts w:ascii="Times New Roman" w:hAnsi="Times New Roman"/>
          <w:i/>
          <w:color w:val="000000"/>
          <w:sz w:val="20"/>
          <w:szCs w:val="20"/>
        </w:rPr>
        <w:t>(ФИО ребенка)</w:t>
      </w:r>
    </w:p>
    <w:p w:rsidR="00A9515E" w:rsidRPr="00F16CF7" w:rsidRDefault="00A9515E" w:rsidP="00C96B10">
      <w:pPr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16CF7">
        <w:rPr>
          <w:rFonts w:ascii="Times New Roman" w:hAnsi="Times New Roman"/>
          <w:i/>
          <w:color w:val="000000"/>
          <w:sz w:val="24"/>
          <w:szCs w:val="24"/>
        </w:rPr>
        <w:t xml:space="preserve"> __</w:t>
      </w:r>
      <w:r>
        <w:rPr>
          <w:rFonts w:ascii="Times New Roman" w:hAnsi="Times New Roman"/>
          <w:i/>
          <w:color w:val="000000"/>
          <w:sz w:val="24"/>
          <w:szCs w:val="24"/>
        </w:rPr>
        <w:t>_</w:t>
      </w:r>
      <w:r w:rsidRPr="00F16CF7">
        <w:rPr>
          <w:rFonts w:ascii="Times New Roman" w:hAnsi="Times New Roman"/>
          <w:i/>
          <w:color w:val="000000"/>
          <w:sz w:val="24"/>
          <w:szCs w:val="24"/>
        </w:rPr>
        <w:t>_.__</w:t>
      </w:r>
      <w:r>
        <w:rPr>
          <w:rFonts w:ascii="Times New Roman" w:hAnsi="Times New Roman"/>
          <w:i/>
          <w:color w:val="000000"/>
          <w:sz w:val="24"/>
          <w:szCs w:val="24"/>
        </w:rPr>
        <w:t>_</w:t>
      </w:r>
      <w:r w:rsidRPr="00F16CF7">
        <w:rPr>
          <w:rFonts w:ascii="Times New Roman" w:hAnsi="Times New Roman"/>
          <w:i/>
          <w:color w:val="000000"/>
          <w:sz w:val="24"/>
          <w:szCs w:val="24"/>
        </w:rPr>
        <w:t>_.20_</w:t>
      </w:r>
      <w:r>
        <w:rPr>
          <w:rFonts w:ascii="Times New Roman" w:hAnsi="Times New Roman"/>
          <w:i/>
          <w:color w:val="000000"/>
          <w:sz w:val="24"/>
          <w:szCs w:val="24"/>
        </w:rPr>
        <w:t>_</w:t>
      </w:r>
      <w:r w:rsidRPr="00F16CF7">
        <w:rPr>
          <w:rFonts w:ascii="Times New Roman" w:hAnsi="Times New Roman"/>
          <w:i/>
          <w:color w:val="000000"/>
          <w:sz w:val="24"/>
          <w:szCs w:val="24"/>
        </w:rPr>
        <w:t>__</w:t>
      </w:r>
      <w:r w:rsidRPr="00F16CF7">
        <w:rPr>
          <w:rFonts w:ascii="Times New Roman" w:hAnsi="Times New Roman"/>
          <w:color w:val="000000"/>
          <w:sz w:val="24"/>
          <w:szCs w:val="24"/>
        </w:rPr>
        <w:t xml:space="preserve"> года рождения, были получены следующие документы:</w:t>
      </w:r>
    </w:p>
    <w:tbl>
      <w:tblPr>
        <w:tblW w:w="9406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2166"/>
        <w:gridCol w:w="5494"/>
        <w:gridCol w:w="1746"/>
      </w:tblGrid>
      <w:tr w:rsidR="00A9515E" w:rsidRPr="00F16CF7" w:rsidTr="00427E34">
        <w:tc>
          <w:tcPr>
            <w:tcW w:w="1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515E" w:rsidRPr="00F16CF7" w:rsidRDefault="00A9515E" w:rsidP="00C96B10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16CF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5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515E" w:rsidRPr="00F16CF7" w:rsidRDefault="00A9515E" w:rsidP="00C96B10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16CF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515E" w:rsidRPr="00F16CF7" w:rsidRDefault="00A9515E" w:rsidP="00C96B10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16CF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Количество, шт.</w:t>
            </w:r>
          </w:p>
        </w:tc>
      </w:tr>
      <w:tr w:rsidR="00A9515E" w:rsidRPr="00F16CF7" w:rsidTr="00600358">
        <w:trPr>
          <w:trHeight w:val="501"/>
        </w:trPr>
        <w:tc>
          <w:tcPr>
            <w:tcW w:w="1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515E" w:rsidRPr="00F16CF7" w:rsidRDefault="00A9515E" w:rsidP="00C96B10">
            <w:pPr>
              <w:spacing w:line="240" w:lineRule="auto"/>
              <w:ind w:left="75" w:right="7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16CF7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515E" w:rsidRPr="00F16CF7" w:rsidRDefault="00A9515E" w:rsidP="00C96B10">
            <w:pPr>
              <w:spacing w:line="240" w:lineRule="auto"/>
              <w:ind w:left="75" w:right="7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16CF7">
              <w:rPr>
                <w:rFonts w:ascii="Times New Roman" w:hAnsi="Times New Roman"/>
                <w:color w:val="000000"/>
                <w:sz w:val="24"/>
                <w:szCs w:val="24"/>
              </w:rPr>
              <w:t>Заявление о зачислении ______________(</w:t>
            </w:r>
            <w:r w:rsidRPr="00F16CF7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ФИО ребенка), регистрационный номер № ____/вх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515E" w:rsidRPr="00F16CF7" w:rsidRDefault="00A9515E" w:rsidP="00C96B10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16CF7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A9515E" w:rsidRPr="00F16CF7" w:rsidTr="00600358">
        <w:trPr>
          <w:trHeight w:val="878"/>
        </w:trPr>
        <w:tc>
          <w:tcPr>
            <w:tcW w:w="1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515E" w:rsidRPr="00F16CF7" w:rsidRDefault="00A9515E" w:rsidP="00C96B10">
            <w:pPr>
              <w:spacing w:line="240" w:lineRule="auto"/>
              <w:ind w:left="75" w:right="7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16CF7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515E" w:rsidRPr="00F16CF7" w:rsidRDefault="00A9515E" w:rsidP="00C96B10">
            <w:pPr>
              <w:spacing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16CF7">
              <w:rPr>
                <w:rFonts w:ascii="Times New Roman" w:hAnsi="Times New Roman"/>
                <w:color w:val="000000"/>
                <w:sz w:val="24"/>
                <w:szCs w:val="24"/>
              </w:rPr>
              <w:t>Копия паспорта гражданина РФ ________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___________________________________                         </w:t>
            </w:r>
            <w:r w:rsidRPr="00F16CF7">
              <w:rPr>
                <w:rFonts w:ascii="Times New Roman" w:hAnsi="Times New Roman"/>
                <w:color w:val="000000"/>
                <w:sz w:val="24"/>
                <w:szCs w:val="24"/>
              </w:rPr>
              <w:t>(</w:t>
            </w:r>
            <w:r w:rsidRPr="00F16CF7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ФИО заявителя)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515E" w:rsidRPr="00F16CF7" w:rsidRDefault="00A9515E" w:rsidP="00C96B10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16CF7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A9515E" w:rsidRPr="00F16CF7" w:rsidTr="00427E34">
        <w:tc>
          <w:tcPr>
            <w:tcW w:w="1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515E" w:rsidRPr="00F16CF7" w:rsidRDefault="00A9515E" w:rsidP="00C96B10">
            <w:pPr>
              <w:spacing w:line="240" w:lineRule="auto"/>
              <w:ind w:left="75" w:right="7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16CF7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515E" w:rsidRPr="00F16CF7" w:rsidRDefault="00A9515E" w:rsidP="00C96B10">
            <w:pPr>
              <w:spacing w:line="240" w:lineRule="auto"/>
              <w:ind w:left="75" w:right="7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16CF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Копия свидетельства о рождении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ребенка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515E" w:rsidRPr="00F16CF7" w:rsidRDefault="00A9515E" w:rsidP="00C96B10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16CF7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A9515E" w:rsidRPr="00F16CF7" w:rsidTr="00427E34">
        <w:tc>
          <w:tcPr>
            <w:tcW w:w="1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515E" w:rsidRPr="00F16CF7" w:rsidRDefault="00A9515E" w:rsidP="00C96B10">
            <w:pPr>
              <w:spacing w:line="240" w:lineRule="auto"/>
              <w:ind w:left="75" w:right="7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16CF7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515E" w:rsidRPr="00F16CF7" w:rsidRDefault="00A9515E" w:rsidP="00C96B10">
            <w:pPr>
              <w:spacing w:line="240" w:lineRule="auto"/>
              <w:ind w:left="75" w:right="7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16CF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Копия свидетельства о регистрации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ребенка</w:t>
            </w:r>
            <w:r w:rsidRPr="00F16CF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 месту жительства на закрепленной территории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515E" w:rsidRPr="00F16CF7" w:rsidRDefault="00A9515E" w:rsidP="00C96B10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16CF7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A9515E" w:rsidRPr="00F16CF7" w:rsidTr="00427E34">
        <w:tc>
          <w:tcPr>
            <w:tcW w:w="1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515E" w:rsidRPr="00F16CF7" w:rsidRDefault="00A9515E" w:rsidP="00C96B10">
            <w:pPr>
              <w:spacing w:line="240" w:lineRule="auto"/>
              <w:ind w:left="75" w:right="7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16CF7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515E" w:rsidRPr="00F16CF7" w:rsidRDefault="00A9515E" w:rsidP="00C96B10">
            <w:pPr>
              <w:spacing w:line="240" w:lineRule="auto"/>
              <w:ind w:left="75" w:right="7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16CF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Медицинское заключение о состоянии здоровья 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515E" w:rsidRPr="00F16CF7" w:rsidRDefault="00A9515E" w:rsidP="00C96B10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16CF7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A9515E" w:rsidRPr="00F16CF7" w:rsidTr="00427E34">
        <w:tc>
          <w:tcPr>
            <w:tcW w:w="1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515E" w:rsidRPr="00F16CF7" w:rsidRDefault="00A9515E" w:rsidP="00C96B10">
            <w:pPr>
              <w:spacing w:line="240" w:lineRule="auto"/>
              <w:ind w:left="75" w:right="7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515E" w:rsidRPr="00F16CF7" w:rsidRDefault="00A9515E" w:rsidP="00C96B10">
            <w:pPr>
              <w:spacing w:line="240" w:lineRule="auto"/>
              <w:ind w:left="75" w:right="7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16CF7">
              <w:rPr>
                <w:rFonts w:ascii="Times New Roman" w:hAnsi="Times New Roman"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515E" w:rsidRPr="00F16CF7" w:rsidRDefault="00A9515E" w:rsidP="00C96B10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16CF7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</w:tr>
      <w:tr w:rsidR="00A9515E" w:rsidRPr="00F16CF7" w:rsidTr="00427E34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515E" w:rsidRPr="00F16CF7" w:rsidRDefault="00A9515E" w:rsidP="00427E34">
            <w:pPr>
              <w:ind w:left="75" w:right="75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  <w:p w:rsidR="00A9515E" w:rsidRPr="00F16CF7" w:rsidRDefault="00A9515E" w:rsidP="00427E34">
            <w:pPr>
              <w:ind w:left="75" w:right="75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F16CF7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Ответственное лицо</w:t>
            </w:r>
          </w:p>
          <w:p w:rsidR="00A9515E" w:rsidRPr="00F16CF7" w:rsidRDefault="00A9515E" w:rsidP="00427E34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A9515E" w:rsidRPr="00F16CF7" w:rsidRDefault="00A9515E" w:rsidP="00427E34">
            <w:pPr>
              <w:ind w:left="75" w:right="75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F16CF7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0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515E" w:rsidRPr="00F16CF7" w:rsidRDefault="00A9515E" w:rsidP="00427E34">
            <w:pPr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F16CF7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                              </w:t>
            </w:r>
          </w:p>
          <w:p w:rsidR="00A9515E" w:rsidRPr="00F16CF7" w:rsidRDefault="00A9515E" w:rsidP="00427E34">
            <w:pPr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F16CF7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                                 ______________</w:t>
            </w:r>
          </w:p>
          <w:p w:rsidR="00A9515E" w:rsidRPr="00F16CF7" w:rsidRDefault="00A9515E" w:rsidP="00427E34">
            <w:pPr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F16CF7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                                 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Дата:</w:t>
            </w:r>
          </w:p>
        </w:tc>
        <w:tc>
          <w:tcPr>
            <w:tcW w:w="204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515E" w:rsidRPr="00F16CF7" w:rsidRDefault="00A9515E" w:rsidP="00427E34">
            <w:pPr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  <w:p w:rsidR="00A9515E" w:rsidRPr="00F16CF7" w:rsidRDefault="00A9515E" w:rsidP="00427E34">
            <w:pPr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F16CF7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____________</w:t>
            </w:r>
          </w:p>
          <w:p w:rsidR="00A9515E" w:rsidRPr="00F16CF7" w:rsidRDefault="00A9515E" w:rsidP="00427E34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A9515E" w:rsidRPr="00F16CF7" w:rsidRDefault="00A9515E" w:rsidP="00427E34">
            <w:pPr>
              <w:ind w:left="75" w:right="75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F16CF7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 </w:t>
            </w:r>
          </w:p>
        </w:tc>
      </w:tr>
    </w:tbl>
    <w:p w:rsidR="00A9515E" w:rsidRPr="00F16CF7" w:rsidRDefault="00A9515E">
      <w:pPr>
        <w:rPr>
          <w:rFonts w:ascii="Times New Roman" w:hAnsi="Times New Roman"/>
          <w:sz w:val="24"/>
          <w:szCs w:val="24"/>
        </w:rPr>
      </w:pPr>
    </w:p>
    <w:sectPr w:rsidR="00A9515E" w:rsidRPr="00F16CF7" w:rsidSect="00F16CF7">
      <w:pgSz w:w="11906" w:h="16838"/>
      <w:pgMar w:top="71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95B57"/>
    <w:rsid w:val="00427E34"/>
    <w:rsid w:val="004F3F59"/>
    <w:rsid w:val="00600358"/>
    <w:rsid w:val="00666680"/>
    <w:rsid w:val="00695B57"/>
    <w:rsid w:val="006B5E05"/>
    <w:rsid w:val="007C1AE9"/>
    <w:rsid w:val="00803424"/>
    <w:rsid w:val="00A604E9"/>
    <w:rsid w:val="00A9515E"/>
    <w:rsid w:val="00AE42FA"/>
    <w:rsid w:val="00B0153A"/>
    <w:rsid w:val="00C96B10"/>
    <w:rsid w:val="00D73058"/>
    <w:rsid w:val="00E06576"/>
    <w:rsid w:val="00F16CF7"/>
    <w:rsid w:val="00F22C2F"/>
    <w:rsid w:val="00F846D6"/>
    <w:rsid w:val="00FB68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5B57"/>
    <w:pPr>
      <w:spacing w:after="160" w:line="259" w:lineRule="auto"/>
    </w:pPr>
    <w:rPr>
      <w:rFonts w:eastAsia="Times New Roman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Мой стиль"/>
    <w:basedOn w:val="Normal"/>
    <w:link w:val="a0"/>
    <w:uiPriority w:val="99"/>
    <w:rsid w:val="00695B57"/>
    <w:pPr>
      <w:spacing w:line="360" w:lineRule="auto"/>
      <w:jc w:val="both"/>
    </w:pPr>
    <w:rPr>
      <w:rFonts w:ascii="Arial" w:hAnsi="Arial" w:cs="Arial"/>
      <w:sz w:val="24"/>
      <w:szCs w:val="24"/>
    </w:rPr>
  </w:style>
  <w:style w:type="character" w:customStyle="1" w:styleId="a0">
    <w:name w:val="Мой стиль Знак"/>
    <w:basedOn w:val="DefaultParagraphFont"/>
    <w:link w:val="a"/>
    <w:uiPriority w:val="99"/>
    <w:locked/>
    <w:rsid w:val="00695B57"/>
    <w:rPr>
      <w:rFonts w:ascii="Arial" w:hAnsi="Arial" w:cs="Arial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24</TotalTime>
  <Pages>1</Pages>
  <Words>177</Words>
  <Characters>1013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2020-07-03T10:59:00Z</dcterms:created>
  <dcterms:modified xsi:type="dcterms:W3CDTF">2022-02-25T11:38:00Z</dcterms:modified>
</cp:coreProperties>
</file>